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D31929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r w:rsidR="00D31929">
        <w:rPr>
          <w:rFonts w:ascii="Cambria" w:hAnsi="Cambria"/>
          <w:b/>
          <w:color w:val="FF0000"/>
        </w:rPr>
        <w:t>19</w:t>
      </w:r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D31929">
        <w:rPr>
          <w:rFonts w:ascii="Cambria" w:hAnsi="Cambria"/>
          <w:b/>
          <w:color w:val="FF0000"/>
          <w:sz w:val="24"/>
        </w:rPr>
        <w:t>Universität Hamburg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4A5369" w:rsidP="00824B24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>
        <w:rPr>
          <w:rFonts w:ascii="Cambria" w:hAnsi="Cambria" w:cs="Arial"/>
          <w:sz w:val="22"/>
          <w:szCs w:val="22"/>
          <w:lang w:val="en-GB"/>
        </w:rPr>
        <w:t>(P</w:t>
      </w:r>
      <w:r w:rsidR="00824B24">
        <w:rPr>
          <w:rFonts w:ascii="Cambria" w:hAnsi="Cambria" w:cs="Arial"/>
          <w:sz w:val="22"/>
          <w:szCs w:val="22"/>
          <w:lang w:val="en-GB"/>
        </w:rPr>
        <w:t>lease fill out on your computer)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0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bookmarkStart w:id="1" w:name="_GoBack"/>
            <w:bookmarkEnd w:id="1"/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9142F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824B24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824B24" w:rsidRDefault="00824B24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824B24">
              <w:rPr>
                <w:rFonts w:ascii="Cambria" w:hAnsi="Cambria" w:cs="Arial"/>
                <w:sz w:val="22"/>
                <w:szCs w:val="22"/>
                <w:lang w:val="en-GB"/>
              </w:rPr>
              <w:t>Research partner: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85522B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Length of stay (in days</w:t>
            </w:r>
            <w:r w:rsidR="00147B2D" w:rsidRPr="00DA7840">
              <w:rPr>
                <w:rFonts w:ascii="Cambria" w:hAnsi="Cambria" w:cs="Arial"/>
                <w:sz w:val="22"/>
                <w:szCs w:val="22"/>
                <w:lang w:val="en-GB"/>
              </w:rPr>
              <w:t>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Proposed </w:t>
            </w:r>
            <w:r w:rsidRPr="0085522B">
              <w:rPr>
                <w:rFonts w:ascii="Cambria" w:hAnsi="Cambria" w:cs="Arial"/>
                <w:sz w:val="22"/>
                <w:szCs w:val="22"/>
                <w:lang w:val="en-GB"/>
              </w:rPr>
              <w:t>date</w:t>
            </w:r>
            <w:r w:rsidR="0085522B" w:rsidRPr="0085522B">
              <w:rPr>
                <w:rFonts w:ascii="Cambria" w:hAnsi="Cambria" w:cs="Arial"/>
                <w:sz w:val="22"/>
                <w:szCs w:val="22"/>
                <w:lang w:val="en-GB"/>
              </w:rPr>
              <w:t>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31929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 w:rsidR="00C81F28">
              <w:rPr>
                <w:rFonts w:ascii="Cambria" w:hAnsi="Cambria" w:cs="Arial"/>
                <w:sz w:val="22"/>
                <w:szCs w:val="22"/>
                <w:lang w:val="en-GB"/>
              </w:rPr>
              <w:t>a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pplicant </w:t>
            </w: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22B" w:rsidRDefault="0085522B" w:rsidP="00147B2D">
      <w:pPr>
        <w:spacing w:after="0" w:line="240" w:lineRule="auto"/>
      </w:pPr>
      <w:r>
        <w:separator/>
      </w:r>
    </w:p>
  </w:endnote>
  <w:end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Pr="00147B2D" w:rsidRDefault="0085522B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D31929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D31929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22B" w:rsidRDefault="0085522B" w:rsidP="00147B2D">
      <w:pPr>
        <w:spacing w:after="0" w:line="240" w:lineRule="auto"/>
      </w:pPr>
      <w:r>
        <w:separator/>
      </w:r>
    </w:p>
  </w:footnote>
  <w:foot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Default="0085522B">
    <w:pPr>
      <w:pStyle w:val="Zhlav"/>
    </w:pPr>
  </w:p>
  <w:p w:rsidR="0085522B" w:rsidRDefault="008552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2Xwzv6V1iHrFkruAWXcFUi5Hbw6VsR1TbslCE5EQZqy/zVyNsFZamG9B07zT66TQBY8Z/2LSQsG16Fl621w6cg==" w:salt="fOEYzkf3fT4u3YTTkGX7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A5369"/>
    <w:rsid w:val="004F1A85"/>
    <w:rsid w:val="0060356B"/>
    <w:rsid w:val="007765AF"/>
    <w:rsid w:val="00824B24"/>
    <w:rsid w:val="00833856"/>
    <w:rsid w:val="0085522B"/>
    <w:rsid w:val="009142FF"/>
    <w:rsid w:val="009E5F34"/>
    <w:rsid w:val="00A30416"/>
    <w:rsid w:val="00A83739"/>
    <w:rsid w:val="00C2428D"/>
    <w:rsid w:val="00C81F28"/>
    <w:rsid w:val="00C96725"/>
    <w:rsid w:val="00C96A57"/>
    <w:rsid w:val="00CB51ED"/>
    <w:rsid w:val="00CF6374"/>
    <w:rsid w:val="00D31929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91909-A363-48E2-B576-309C72A26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80DF144D</Template>
  <TotalTime>0</TotalTime>
  <Pages>1</Pages>
  <Words>222</Words>
  <Characters>1312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FFUK</cp:lastModifiedBy>
  <cp:revision>2</cp:revision>
  <cp:lastPrinted>2017-09-15T11:15:00Z</cp:lastPrinted>
  <dcterms:created xsi:type="dcterms:W3CDTF">2019-09-23T13:38:00Z</dcterms:created>
  <dcterms:modified xsi:type="dcterms:W3CDTF">2019-09-23T13:38:00Z</dcterms:modified>
</cp:coreProperties>
</file>