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EEE" w:rsidRPr="00227061" w:rsidRDefault="00147EEE" w:rsidP="007C2EFD">
      <w:pPr>
        <w:pStyle w:val="Odstavecseseznamem"/>
        <w:numPr>
          <w:ilvl w:val="0"/>
          <w:numId w:val="1"/>
        </w:numPr>
        <w:rPr>
          <w:b/>
        </w:rPr>
      </w:pPr>
      <w:r w:rsidRPr="00227061">
        <w:rPr>
          <w:b/>
        </w:rPr>
        <w:t xml:space="preserve">PŘEJDĚTE NA ADRESU: </w:t>
      </w:r>
      <w:hyperlink r:id="rId8" w:history="1">
        <w:r w:rsidRPr="00227061">
          <w:rPr>
            <w:rStyle w:val="Hypertextovodkaz"/>
            <w:b/>
          </w:rPr>
          <w:t>https://verso.is.cuni.cz/</w:t>
        </w:r>
      </w:hyperlink>
      <w:r w:rsidRPr="00227061">
        <w:rPr>
          <w:b/>
        </w:rPr>
        <w:t xml:space="preserve"> </w:t>
      </w:r>
    </w:p>
    <w:p w:rsidR="00147EEE" w:rsidRPr="00227061" w:rsidRDefault="00147EEE" w:rsidP="00147EEE">
      <w:pPr>
        <w:pStyle w:val="Odstavecseseznamem"/>
        <w:numPr>
          <w:ilvl w:val="0"/>
          <w:numId w:val="1"/>
        </w:numPr>
        <w:rPr>
          <w:b/>
        </w:rPr>
      </w:pPr>
      <w:r w:rsidRPr="00227061">
        <w:rPr>
          <w:b/>
        </w:rPr>
        <w:t>V pravé části obrazovky uvidíte přihlašovací okénko. Sem ZADEJTE SVÉ PŘIHLAŠOVACÍ ÚDAJE – jsou stejné jako do fakultní sítě.</w:t>
      </w:r>
    </w:p>
    <w:p w:rsidR="00147EEE" w:rsidRDefault="00147EEE" w:rsidP="00147EEE">
      <w:pPr>
        <w:pStyle w:val="Odstavecseseznamem"/>
        <w:numPr>
          <w:ilvl w:val="0"/>
          <w:numId w:val="1"/>
        </w:numPr>
      </w:pPr>
      <w:r w:rsidRPr="00227061">
        <w:rPr>
          <w:b/>
        </w:rPr>
        <w:t xml:space="preserve">KLIKNĚTE NA „INTERNÍ </w:t>
      </w:r>
      <w:r w:rsidR="007C2EFD" w:rsidRPr="00227061">
        <w:rPr>
          <w:b/>
        </w:rPr>
        <w:t>SOUTĚŽE“.</w:t>
      </w:r>
    </w:p>
    <w:p w:rsidR="007C2EFD" w:rsidRDefault="00A62C11" w:rsidP="007C2EFD">
      <w:pPr>
        <w:pStyle w:val="Odstavecseseznamem"/>
      </w:pPr>
      <w:r w:rsidRPr="00227061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83EC20" wp14:editId="6B06327B">
                <wp:simplePos x="0" y="0"/>
                <wp:positionH relativeFrom="column">
                  <wp:posOffset>1395730</wp:posOffset>
                </wp:positionH>
                <wp:positionV relativeFrom="paragraph">
                  <wp:posOffset>26035</wp:posOffset>
                </wp:positionV>
                <wp:extent cx="390525" cy="866775"/>
                <wp:effectExtent l="57150" t="19050" r="28575" b="47625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866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F8A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0" o:spid="_x0000_s1026" type="#_x0000_t32" style="position:absolute;margin-left:109.9pt;margin-top:2.05pt;width:30.75pt;height:68.2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" strokecolor="red" strokeweight="2.25pt">
                <v:stroke endarrow="open"/>
              </v:shape>
            </w:pict>
          </mc:Fallback>
        </mc:AlternateContent>
      </w:r>
    </w:p>
    <w:p w:rsidR="00147EEE" w:rsidRDefault="00A62C11" w:rsidP="00A62C11">
      <w:pPr>
        <w:pStyle w:val="Odstavecseseznamem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2F3D4C2" wp14:editId="1F35E53B">
                <wp:simplePos x="0" y="0"/>
                <wp:positionH relativeFrom="column">
                  <wp:posOffset>1005205</wp:posOffset>
                </wp:positionH>
                <wp:positionV relativeFrom="paragraph">
                  <wp:posOffset>649605</wp:posOffset>
                </wp:positionV>
                <wp:extent cx="609600" cy="295275"/>
                <wp:effectExtent l="0" t="0" r="19050" b="28575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3EB9E12" id="Ovál 9" o:spid="_x0000_s1026" style="position:absolute;margin-left:79.15pt;margin-top:51.15pt;width:48pt;height:23.2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2AB443E" wp14:editId="0F65D957">
            <wp:extent cx="8892540" cy="481965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EEE" w:rsidRPr="00227061" w:rsidRDefault="00134263" w:rsidP="00147EEE">
      <w:pPr>
        <w:pStyle w:val="Odstavecseseznamem"/>
        <w:numPr>
          <w:ilvl w:val="0"/>
          <w:numId w:val="1"/>
        </w:numPr>
        <w:rPr>
          <w:b/>
        </w:rPr>
      </w:pPr>
      <w:r w:rsidRPr="00227061">
        <w:rPr>
          <w:b/>
        </w:rPr>
        <w:lastRenderedPageBreak/>
        <w:t>Klikněte na „SOUTĚŽE“</w:t>
      </w:r>
    </w:p>
    <w:p w:rsidR="00134263" w:rsidRPr="00227061" w:rsidRDefault="00134263" w:rsidP="00147EEE">
      <w:pPr>
        <w:pStyle w:val="Odstavecseseznamem"/>
        <w:numPr>
          <w:ilvl w:val="0"/>
          <w:numId w:val="1"/>
        </w:numPr>
        <w:rPr>
          <w:b/>
        </w:rPr>
      </w:pPr>
      <w:r w:rsidRPr="00227061">
        <w:rPr>
          <w:b/>
          <w:color w:val="FF0000"/>
        </w:rPr>
        <w:t xml:space="preserve">Vyberte „DETAIL </w:t>
      </w:r>
      <w:proofErr w:type="gramStart"/>
      <w:r w:rsidRPr="00227061">
        <w:rPr>
          <w:b/>
          <w:color w:val="FF0000"/>
        </w:rPr>
        <w:t>SOUTĚŽE“ , kde</w:t>
      </w:r>
      <w:proofErr w:type="gramEnd"/>
      <w:r w:rsidRPr="00227061">
        <w:rPr>
          <w:b/>
          <w:color w:val="FF0000"/>
        </w:rPr>
        <w:t xml:space="preserve"> je k přečtení vyhlášení soutěže </w:t>
      </w:r>
      <w:r w:rsidRPr="00227061">
        <w:rPr>
          <w:b/>
        </w:rPr>
        <w:t xml:space="preserve">a zvolte </w:t>
      </w:r>
      <w:r w:rsidR="001F6F47" w:rsidRPr="00227061">
        <w:rPr>
          <w:b/>
        </w:rPr>
        <w:t xml:space="preserve">poté na nově otevřené stránce po přečtení zadávací dokumentace </w:t>
      </w:r>
      <w:r w:rsidRPr="00227061">
        <w:rPr>
          <w:b/>
        </w:rPr>
        <w:t xml:space="preserve">„ZADAT NOVÝ PROJEKT…“, </w:t>
      </w:r>
      <w:r w:rsidRPr="00227061">
        <w:rPr>
          <w:b/>
          <w:color w:val="00B050"/>
        </w:rPr>
        <w:t xml:space="preserve">případně rovnou klikněte na „NOVÝ PROJEKT“ </w:t>
      </w:r>
      <w:r w:rsidRPr="00227061">
        <w:rPr>
          <w:b/>
        </w:rPr>
        <w:t>; aplikace sama rozpozná, jaký tematický okruh pro Vás určen, pouze v případě, že je žadatel student a zároveň zaměstnance, musí si zvolit mezi TO 1 a TO 2.</w:t>
      </w:r>
    </w:p>
    <w:p w:rsidR="001F6F47" w:rsidRDefault="006442FA" w:rsidP="001F6F47">
      <w:pPr>
        <w:pStyle w:val="Odstavecseseznamem"/>
        <w:rPr>
          <w:color w:val="FF000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4377055</wp:posOffset>
                </wp:positionH>
                <wp:positionV relativeFrom="paragraph">
                  <wp:posOffset>3707130</wp:posOffset>
                </wp:positionV>
                <wp:extent cx="1123950" cy="295275"/>
                <wp:effectExtent l="0" t="0" r="19050" b="28575"/>
                <wp:wrapNone/>
                <wp:docPr id="55" name="Ová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90988F" id="Ovál 55" o:spid="_x0000_s1026" style="position:absolute;margin-left:344.65pt;margin-top:291.9pt;width:88.5pt;height:23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" filled="f" strokecolor="black [3213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1344930</wp:posOffset>
                </wp:positionV>
                <wp:extent cx="619125" cy="295275"/>
                <wp:effectExtent l="0" t="0" r="28575" b="28575"/>
                <wp:wrapNone/>
                <wp:docPr id="53" name="Ová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193344" id="Ovál 53" o:spid="_x0000_s1026" style="position:absolute;margin-left:44.65pt;margin-top:105.9pt;width:48.75pt;height:23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" filled="f" strokecolor="#00b050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1186180</wp:posOffset>
                </wp:positionH>
                <wp:positionV relativeFrom="paragraph">
                  <wp:posOffset>1325880</wp:posOffset>
                </wp:positionV>
                <wp:extent cx="609600" cy="390525"/>
                <wp:effectExtent l="0" t="0" r="19050" b="28575"/>
                <wp:wrapNone/>
                <wp:docPr id="45" name="Ová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DA5FCC" id="Ovál 45" o:spid="_x0000_s1026" style="position:absolute;margin-left:93.4pt;margin-top:104.4pt;width:48pt;height:30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2CC1593" wp14:editId="5759239B">
            <wp:extent cx="8892540" cy="4592320"/>
            <wp:effectExtent l="0" t="0" r="381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263" w:rsidRDefault="00134263" w:rsidP="00232C3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FA74FB" wp14:editId="6566787B">
                <wp:simplePos x="0" y="0"/>
                <wp:positionH relativeFrom="column">
                  <wp:posOffset>900430</wp:posOffset>
                </wp:positionH>
                <wp:positionV relativeFrom="paragraph">
                  <wp:posOffset>2215515</wp:posOffset>
                </wp:positionV>
                <wp:extent cx="0" cy="0"/>
                <wp:effectExtent l="0" t="0" r="0" b="0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5543A" id="Přímá spojnice se šipkou 16" o:spid="_x0000_s1026" type="#_x0000_t32" style="position:absolute;margin-left:70.9pt;margin-top:174.45pt;width:0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" strokecolor="#4579b8 [3044]">
                <v:stroke endarrow="open"/>
              </v:shape>
            </w:pict>
          </mc:Fallback>
        </mc:AlternateContent>
      </w:r>
    </w:p>
    <w:p w:rsidR="00A04366" w:rsidRPr="00227061" w:rsidRDefault="00A04366" w:rsidP="00A04366">
      <w:pPr>
        <w:pStyle w:val="Odstavecseseznamem"/>
        <w:numPr>
          <w:ilvl w:val="0"/>
          <w:numId w:val="1"/>
        </w:numPr>
        <w:rPr>
          <w:b/>
        </w:rPr>
      </w:pPr>
      <w:r w:rsidRPr="00227061">
        <w:rPr>
          <w:b/>
        </w:rPr>
        <w:lastRenderedPageBreak/>
        <w:t>V záložce „NOVÝ PROJEKT“ vyplníte název, stručný popis s výstupy projektu a kontaktní údaje</w:t>
      </w:r>
      <w:r w:rsidR="00541EFB">
        <w:rPr>
          <w:b/>
        </w:rPr>
        <w:t>, včetně informace, na jaké katedře/ústavu se bude projekt realizovat</w:t>
      </w:r>
      <w:r w:rsidRPr="00227061">
        <w:rPr>
          <w:b/>
        </w:rPr>
        <w:t xml:space="preserve">. </w:t>
      </w:r>
      <w:r w:rsidR="00232C38">
        <w:rPr>
          <w:b/>
        </w:rPr>
        <w:t xml:space="preserve">Zároveň je nutné vyplnit </w:t>
      </w:r>
      <w:r w:rsidR="004D12B1">
        <w:rPr>
          <w:b/>
        </w:rPr>
        <w:t>datum začátku a konce</w:t>
      </w:r>
      <w:r w:rsidR="00232C38">
        <w:rPr>
          <w:b/>
        </w:rPr>
        <w:t xml:space="preserve"> projektu</w:t>
      </w:r>
      <w:r w:rsidR="004D12B1">
        <w:rPr>
          <w:b/>
        </w:rPr>
        <w:t xml:space="preserve">. Projekt může začínat a končit kdykoliv v rozmezí od </w:t>
      </w:r>
      <w:proofErr w:type="gramStart"/>
      <w:r w:rsidR="004D12B1">
        <w:rPr>
          <w:b/>
        </w:rPr>
        <w:t>1.1.2016</w:t>
      </w:r>
      <w:proofErr w:type="gramEnd"/>
      <w:r w:rsidR="004D12B1">
        <w:rPr>
          <w:b/>
        </w:rPr>
        <w:t xml:space="preserve"> do 31.12.2018.</w:t>
      </w:r>
      <w:r w:rsidR="00232C38">
        <w:rPr>
          <w:b/>
        </w:rPr>
        <w:t xml:space="preserve"> </w:t>
      </w:r>
      <w:r w:rsidRPr="00227061">
        <w:rPr>
          <w:b/>
        </w:rPr>
        <w:t>Aplikace hlídá sama počet slov povolených v jednotlivých kolonkách daných zadávací dokumentací.</w:t>
      </w:r>
    </w:p>
    <w:p w:rsidR="0070373E" w:rsidRDefault="0070373E" w:rsidP="0070373E">
      <w:pPr>
        <w:pStyle w:val="Odstavecseseznamem"/>
      </w:pPr>
    </w:p>
    <w:p w:rsidR="00A04366" w:rsidRDefault="006442FA" w:rsidP="00A04366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2657E5FD" wp14:editId="3F3EFD9E">
            <wp:extent cx="8892540" cy="4458970"/>
            <wp:effectExtent l="0" t="0" r="381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366" w:rsidRDefault="00A04366" w:rsidP="00A04366">
      <w:pPr>
        <w:pStyle w:val="Odstavecseseznamem"/>
      </w:pPr>
    </w:p>
    <w:p w:rsidR="00A04366" w:rsidRDefault="00A04366" w:rsidP="00541EFB"/>
    <w:p w:rsidR="00A04366" w:rsidRPr="00227061" w:rsidRDefault="00A04366" w:rsidP="00A04366">
      <w:pPr>
        <w:pStyle w:val="Odstavecseseznamem"/>
        <w:numPr>
          <w:ilvl w:val="0"/>
          <w:numId w:val="1"/>
        </w:numPr>
        <w:rPr>
          <w:b/>
        </w:rPr>
      </w:pPr>
      <w:r w:rsidRPr="00227061">
        <w:rPr>
          <w:b/>
        </w:rPr>
        <w:t xml:space="preserve">V té samé záložce si zvolíte řešitelský tým. Ten se skládá z hlavního řešitele </w:t>
      </w:r>
      <w:r w:rsidR="007F0169" w:rsidRPr="00227061">
        <w:rPr>
          <w:b/>
        </w:rPr>
        <w:t>a interního</w:t>
      </w:r>
      <w:r w:rsidRPr="00227061">
        <w:rPr>
          <w:b/>
        </w:rPr>
        <w:t xml:space="preserve"> spolupracovníka</w:t>
      </w:r>
      <w:r w:rsidR="00390D9E">
        <w:rPr>
          <w:b/>
        </w:rPr>
        <w:t>, popřípadě také z</w:t>
      </w:r>
      <w:r w:rsidRPr="00227061">
        <w:rPr>
          <w:b/>
        </w:rPr>
        <w:t xml:space="preserve"> </w:t>
      </w:r>
      <w:r w:rsidR="00390D9E">
        <w:rPr>
          <w:b/>
        </w:rPr>
        <w:t>e</w:t>
      </w:r>
      <w:r w:rsidR="007F0169" w:rsidRPr="00227061">
        <w:rPr>
          <w:b/>
        </w:rPr>
        <w:t>xterního spolupracovníka</w:t>
      </w:r>
      <w:r w:rsidR="00390D9E">
        <w:rPr>
          <w:b/>
        </w:rPr>
        <w:t>, jehož</w:t>
      </w:r>
      <w:r w:rsidR="007F0169" w:rsidRPr="00227061">
        <w:rPr>
          <w:b/>
        </w:rPr>
        <w:t xml:space="preserve"> zadávejte jen v případě, že pro něj v rozpočtu plánujete peníze (na Dohodu o provedení práce) a není zaměstnancem FF UK.</w:t>
      </w:r>
    </w:p>
    <w:p w:rsidR="009C0309" w:rsidRDefault="009C0309" w:rsidP="0070373E">
      <w:pPr>
        <w:pStyle w:val="Odstavecseseznamem"/>
      </w:pPr>
    </w:p>
    <w:p w:rsidR="006A7440" w:rsidRDefault="00390D9E" w:rsidP="00356E3F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212D1D82" wp14:editId="66E8BBD4">
            <wp:extent cx="8892540" cy="4562475"/>
            <wp:effectExtent l="0" t="0" r="3810" b="952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440" w:rsidRDefault="006A7440" w:rsidP="004D12B1"/>
    <w:p w:rsidR="00A04366" w:rsidRPr="00227061" w:rsidRDefault="00356E3F" w:rsidP="00A04366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5B2633" wp14:editId="3BD545C6">
                <wp:simplePos x="0" y="0"/>
                <wp:positionH relativeFrom="column">
                  <wp:posOffset>1510029</wp:posOffset>
                </wp:positionH>
                <wp:positionV relativeFrom="paragraph">
                  <wp:posOffset>329565</wp:posOffset>
                </wp:positionV>
                <wp:extent cx="3914775" cy="3486150"/>
                <wp:effectExtent l="38100" t="0" r="28575" b="57150"/>
                <wp:wrapNone/>
                <wp:docPr id="63" name="Přímá spojnice se šipkou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4775" cy="3486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EDA45" id="Přímá spojnice se šipkou 63" o:spid="_x0000_s1026" type="#_x0000_t32" style="position:absolute;margin-left:118.9pt;margin-top:25.95pt;width:308.25pt;height:274.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" strokecolor="#4579b8 [3044]">
                <v:stroke endarrow="block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93656D" wp14:editId="51A6CA68">
                <wp:simplePos x="0" y="0"/>
                <wp:positionH relativeFrom="column">
                  <wp:posOffset>1357629</wp:posOffset>
                </wp:positionH>
                <wp:positionV relativeFrom="paragraph">
                  <wp:posOffset>348615</wp:posOffset>
                </wp:positionV>
                <wp:extent cx="2066925" cy="2924175"/>
                <wp:effectExtent l="38100" t="0" r="28575" b="47625"/>
                <wp:wrapNone/>
                <wp:docPr id="62" name="Přímá spojnice se šipkou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6925" cy="2924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9D625" id="Přímá spojnice se šipkou 62" o:spid="_x0000_s1026" type="#_x0000_t32" style="position:absolute;margin-left:106.9pt;margin-top:27.45pt;width:162.75pt;height:230.2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" strokecolor="#4579b8 [3044]">
                <v:stroke endarrow="block"/>
              </v:shape>
            </w:pict>
          </mc:Fallback>
        </mc:AlternateContent>
      </w:r>
      <w:r w:rsidR="002D7729">
        <w:rPr>
          <w:b/>
        </w:rPr>
        <w:t>P</w:t>
      </w:r>
      <w:r w:rsidR="00C750CB" w:rsidRPr="00227061">
        <w:rPr>
          <w:b/>
        </w:rPr>
        <w:t xml:space="preserve">o kliknutí na „PŘIDAT </w:t>
      </w:r>
      <w:r w:rsidR="00EF1CC2" w:rsidRPr="00227061">
        <w:rPr>
          <w:b/>
        </w:rPr>
        <w:t xml:space="preserve">OSOBU“ </w:t>
      </w:r>
      <w:r w:rsidR="009C0309" w:rsidRPr="00227061">
        <w:rPr>
          <w:b/>
        </w:rPr>
        <w:t xml:space="preserve">vyberte funkci a </w:t>
      </w:r>
      <w:r w:rsidR="00C750CB" w:rsidRPr="00227061">
        <w:rPr>
          <w:b/>
        </w:rPr>
        <w:t>stisk</w:t>
      </w:r>
      <w:r w:rsidR="004D12B1">
        <w:rPr>
          <w:b/>
        </w:rPr>
        <w:t>něte ikonu</w:t>
      </w:r>
      <w:r w:rsidR="00390D9E">
        <w:rPr>
          <w:b/>
        </w:rPr>
        <w:t xml:space="preserve"> </w:t>
      </w:r>
      <w:bookmarkStart w:id="0" w:name="_resitel_int_lov_value_id_lideprac_23"/>
      <w:r w:rsidR="00390D9E">
        <w:rPr>
          <w:rFonts w:ascii="Arial" w:hAnsi="Arial" w:cs="Arial"/>
          <w:noProof/>
          <w:color w:val="B7521E"/>
          <w:sz w:val="18"/>
          <w:szCs w:val="18"/>
          <w:lang w:eastAsia="cs-CZ"/>
        </w:rPr>
        <w:drawing>
          <wp:inline distT="0" distB="0" distL="0" distR="0">
            <wp:extent cx="123825" cy="123825"/>
            <wp:effectExtent l="0" t="0" r="9525" b="9525"/>
            <wp:docPr id="60" name="Obrázek 60" descr="Číselník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íselník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90D9E">
        <w:rPr>
          <w:b/>
        </w:rPr>
        <w:t xml:space="preserve"> pro výběr ze seznamu osob, nebo tlačítko „PŘIDAT MNE“, pokud jste hlavním řešitelem</w:t>
      </w:r>
      <w:r>
        <w:rPr>
          <w:b/>
        </w:rPr>
        <w:t xml:space="preserve"> Vy</w:t>
      </w:r>
      <w:r w:rsidR="00390D9E">
        <w:rPr>
          <w:b/>
        </w:rPr>
        <w:t>, stejně postupujte i pro přidání interních spolupracovníků, externího spolupracovníka zadáváte ručně po stisknutí „PŘIDAT OSOBU“.</w:t>
      </w:r>
      <w:r>
        <w:rPr>
          <w:b/>
        </w:rPr>
        <w:t xml:space="preserve"> V týmu může být více interních i externích spolupracovníků, stačí zopakovat stisknutí „PŘIDAT OSOBU“</w:t>
      </w:r>
      <w:r w:rsidR="00390D9E">
        <w:rPr>
          <w:b/>
        </w:rPr>
        <w:t xml:space="preserve"> </w:t>
      </w:r>
      <w:r w:rsidR="00C750CB" w:rsidRPr="00227061">
        <w:rPr>
          <w:b/>
        </w:rPr>
        <w:t xml:space="preserve">: </w:t>
      </w:r>
    </w:p>
    <w:p w:rsidR="0070373E" w:rsidRDefault="0070373E" w:rsidP="0070373E">
      <w:pPr>
        <w:pStyle w:val="Odstavecseseznamem"/>
      </w:pPr>
    </w:p>
    <w:p w:rsidR="00C750CB" w:rsidRDefault="004D12B1" w:rsidP="00C750CB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2AA7B46" wp14:editId="4E4E8465">
            <wp:extent cx="8892540" cy="3524250"/>
            <wp:effectExtent l="0" t="0" r="381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2B1">
        <w:rPr>
          <w:noProof/>
          <w:lang w:eastAsia="cs-CZ"/>
        </w:rPr>
        <w:t xml:space="preserve"> </w:t>
      </w:r>
    </w:p>
    <w:p w:rsidR="00C750CB" w:rsidRDefault="00C750CB" w:rsidP="00C750CB">
      <w:pPr>
        <w:pStyle w:val="Odstavecseseznamem"/>
      </w:pPr>
    </w:p>
    <w:p w:rsidR="00356E3F" w:rsidRDefault="00356E3F" w:rsidP="00C750CB">
      <w:pPr>
        <w:pStyle w:val="Odstavecseseznamem"/>
      </w:pPr>
    </w:p>
    <w:p w:rsidR="00D941A0" w:rsidRDefault="00D941A0" w:rsidP="00C750CB">
      <w:pPr>
        <w:pStyle w:val="Odstavecseseznamem"/>
      </w:pPr>
    </w:p>
    <w:p w:rsidR="00356E3F" w:rsidRDefault="00356E3F" w:rsidP="00C750CB">
      <w:pPr>
        <w:pStyle w:val="Odstavecseseznamem"/>
      </w:pPr>
    </w:p>
    <w:p w:rsidR="000C2E6D" w:rsidRDefault="00356E3F" w:rsidP="000C2E6D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Sestavte tým</w:t>
      </w:r>
      <w:r w:rsidR="00227061" w:rsidRPr="00227061">
        <w:rPr>
          <w:b/>
        </w:rPr>
        <w:t xml:space="preserve"> a uložte: buď „ULOŽIT JAKO ROZPRACOVANÝ“ </w:t>
      </w:r>
      <w:r w:rsidR="00901BEE">
        <w:rPr>
          <w:b/>
        </w:rPr>
        <w:t>“</w:t>
      </w:r>
      <w:r w:rsidR="00901BEE" w:rsidRPr="00227061">
        <w:rPr>
          <w:b/>
        </w:rPr>
        <w:t xml:space="preserve"> (když chcete ihned pokračovat v psaní projektu)</w:t>
      </w:r>
      <w:r w:rsidR="00901BEE">
        <w:rPr>
          <w:b/>
        </w:rPr>
        <w:t xml:space="preserve"> nebo</w:t>
      </w:r>
      <w:r w:rsidR="00227061" w:rsidRPr="00227061">
        <w:rPr>
          <w:b/>
        </w:rPr>
        <w:t xml:space="preserve"> „ULOŽIT </w:t>
      </w:r>
      <w:r w:rsidR="00901BEE">
        <w:rPr>
          <w:b/>
        </w:rPr>
        <w:t>A ZAVŘÍT</w:t>
      </w:r>
      <w:r w:rsidR="00227061" w:rsidRPr="00227061">
        <w:rPr>
          <w:b/>
        </w:rPr>
        <w:t xml:space="preserve">.  Obecně platí, že je dobré průběžně projekt ukládat. Pokud dáte „ULOŽIT </w:t>
      </w:r>
      <w:r w:rsidR="00901BEE">
        <w:rPr>
          <w:b/>
        </w:rPr>
        <w:t>A ZAVŘÍT</w:t>
      </w:r>
      <w:r w:rsidR="00227061" w:rsidRPr="00227061">
        <w:rPr>
          <w:b/>
        </w:rPr>
        <w:t>“, projekt zmizí a opět jej naleznete v záložce „EVIDENCE PROJEKTŮ“.</w:t>
      </w:r>
    </w:p>
    <w:p w:rsidR="00D941A0" w:rsidRDefault="00D941A0" w:rsidP="00D941A0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67B3440D" wp14:editId="1930DD4F">
            <wp:extent cx="8892540" cy="2752725"/>
            <wp:effectExtent l="0" t="0" r="3810" b="952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1A0" w:rsidRDefault="00D941A0" w:rsidP="00D941A0">
      <w:pPr>
        <w:rPr>
          <w:b/>
        </w:rPr>
      </w:pPr>
    </w:p>
    <w:p w:rsidR="00D941A0" w:rsidRDefault="00D941A0" w:rsidP="00D941A0">
      <w:pPr>
        <w:rPr>
          <w:b/>
        </w:rPr>
      </w:pPr>
    </w:p>
    <w:p w:rsidR="00D941A0" w:rsidRDefault="00D941A0" w:rsidP="00D941A0">
      <w:pPr>
        <w:rPr>
          <w:b/>
        </w:rPr>
      </w:pPr>
    </w:p>
    <w:p w:rsidR="00D941A0" w:rsidRDefault="00D941A0" w:rsidP="00D941A0">
      <w:pPr>
        <w:rPr>
          <w:b/>
        </w:rPr>
      </w:pPr>
    </w:p>
    <w:p w:rsidR="00D941A0" w:rsidRDefault="00D941A0" w:rsidP="00D941A0">
      <w:pPr>
        <w:rPr>
          <w:b/>
        </w:rPr>
      </w:pPr>
    </w:p>
    <w:p w:rsidR="00D941A0" w:rsidRPr="00D941A0" w:rsidRDefault="00D941A0" w:rsidP="00D941A0">
      <w:pPr>
        <w:rPr>
          <w:b/>
        </w:rPr>
      </w:pPr>
    </w:p>
    <w:p w:rsidR="00227061" w:rsidRDefault="00227061" w:rsidP="00227061">
      <w:pPr>
        <w:pStyle w:val="Odstavecseseznamem"/>
        <w:ind w:left="786"/>
      </w:pPr>
    </w:p>
    <w:p w:rsidR="00F5036C" w:rsidRDefault="00356E3F" w:rsidP="00F5036C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123190</wp:posOffset>
                </wp:positionV>
                <wp:extent cx="2047875" cy="2400300"/>
                <wp:effectExtent l="38100" t="0" r="28575" b="57150"/>
                <wp:wrapNone/>
                <wp:docPr id="65" name="Přímá spojnice se šipkou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7875" cy="2400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A3BC6A" id="Přímá spojnice se šipkou 65" o:spid="_x0000_s1026" type="#_x0000_t32" style="position:absolute;margin-left:127.9pt;margin-top:9.7pt;width:161.25pt;height:189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" strokecolor="#4579b8 [3044]">
                <v:stroke endarrow="block"/>
              </v:shape>
            </w:pict>
          </mc:Fallback>
        </mc:AlternateContent>
      </w:r>
      <w:r w:rsidR="000C2E6D" w:rsidRPr="00227061">
        <w:rPr>
          <w:b/>
        </w:rPr>
        <w:t>Po</w:t>
      </w:r>
      <w:r>
        <w:rPr>
          <w:b/>
        </w:rPr>
        <w:t xml:space="preserve"> uložení</w:t>
      </w:r>
      <w:r w:rsidR="000C2E6D" w:rsidRPr="00227061">
        <w:rPr>
          <w:b/>
        </w:rPr>
        <w:t xml:space="preserve"> lze přiřadit k jednotlivým řešitelům výši odměn – uvádí se </w:t>
      </w:r>
      <w:r w:rsidR="007F0169" w:rsidRPr="00227061">
        <w:rPr>
          <w:b/>
        </w:rPr>
        <w:t>hrubá mzda. O</w:t>
      </w:r>
      <w:r w:rsidR="000C2E6D" w:rsidRPr="00227061">
        <w:rPr>
          <w:b/>
        </w:rPr>
        <w:t>dvody za SP a ZP</w:t>
      </w:r>
      <w:r>
        <w:rPr>
          <w:b/>
        </w:rPr>
        <w:t xml:space="preserve"> z odměn zaměstnancům</w:t>
      </w:r>
      <w:r w:rsidR="00A632F0" w:rsidRPr="00227061">
        <w:rPr>
          <w:b/>
        </w:rPr>
        <w:t>, které musí hradit FF UK ze zákona</w:t>
      </w:r>
      <w:r w:rsidR="000C2E6D" w:rsidRPr="00227061">
        <w:rPr>
          <w:b/>
        </w:rPr>
        <w:t xml:space="preserve"> </w:t>
      </w:r>
      <w:r w:rsidR="0070373E" w:rsidRPr="00227061">
        <w:rPr>
          <w:b/>
        </w:rPr>
        <w:t xml:space="preserve">ve výši 36%, </w:t>
      </w:r>
      <w:r w:rsidR="000C2E6D" w:rsidRPr="00227061">
        <w:rPr>
          <w:b/>
        </w:rPr>
        <w:t>aplikace počítá auto</w:t>
      </w:r>
      <w:r w:rsidR="00A632F0" w:rsidRPr="00227061">
        <w:rPr>
          <w:b/>
        </w:rPr>
        <w:t>maticky</w:t>
      </w:r>
      <w:r w:rsidR="00227061" w:rsidRPr="00227061">
        <w:rPr>
          <w:b/>
        </w:rPr>
        <w:t>. PROSÍM UVÁDĚJTE ČÁSTKU VŽDY V JEDNOTKÁCH KORUN A BEZ MEZER (např. 10000, nikoliv 10 000)!</w:t>
      </w:r>
      <w:r w:rsidR="00901BEE">
        <w:rPr>
          <w:b/>
        </w:rPr>
        <w:t xml:space="preserve"> U externistů na DPP platí, že se při výplatě do 10 000 Kč měsíčně se odvody neplatí, pokud plánujete vyplatit externistovi jednorázově za měsíc částku nad 10 000 Kč, připočtěte k ní 34%, aby Vám v rozpočtu nechyběli, aplikace automaticky z DPP nad 10 000 Kč/měsíc odvody nepočítá. </w:t>
      </w:r>
      <w:r w:rsidR="00D941A0">
        <w:rPr>
          <w:b/>
        </w:rPr>
        <w:t xml:space="preserve">Pokud zvolíte do týmu studenta FF UK, pak </w:t>
      </w:r>
      <w:proofErr w:type="gramStart"/>
      <w:r w:rsidR="00D941A0">
        <w:rPr>
          <w:b/>
        </w:rPr>
        <w:t>se</w:t>
      </w:r>
      <w:proofErr w:type="gramEnd"/>
      <w:r w:rsidR="00D941A0">
        <w:rPr>
          <w:b/>
        </w:rPr>
        <w:t xml:space="preserve"> částka </w:t>
      </w:r>
      <w:proofErr w:type="gramStart"/>
      <w:r w:rsidR="00D941A0">
        <w:rPr>
          <w:b/>
        </w:rPr>
        <w:t>projeví</w:t>
      </w:r>
      <w:proofErr w:type="gramEnd"/>
      <w:r w:rsidR="00D941A0">
        <w:rPr>
          <w:b/>
        </w:rPr>
        <w:t xml:space="preserve"> v rozpočtu v kolonce </w:t>
      </w:r>
      <w:proofErr w:type="gramStart"/>
      <w:r w:rsidR="00D941A0">
        <w:rPr>
          <w:b/>
        </w:rPr>
        <w:t>stipendium</w:t>
      </w:r>
      <w:proofErr w:type="gramEnd"/>
      <w:r w:rsidR="00D941A0">
        <w:rPr>
          <w:b/>
        </w:rPr>
        <w:t>.</w:t>
      </w:r>
    </w:p>
    <w:p w:rsidR="00D941A0" w:rsidRDefault="00356E3F" w:rsidP="00D941A0">
      <w:pPr>
        <w:pStyle w:val="Odstavecseseznamem"/>
        <w:rPr>
          <w:b/>
        </w:rPr>
      </w:pPr>
      <w:r>
        <w:rPr>
          <w:noProof/>
          <w:lang w:eastAsia="cs-CZ"/>
        </w:rPr>
        <w:drawing>
          <wp:inline distT="0" distB="0" distL="0" distR="0" wp14:anchorId="4DBCF874" wp14:editId="2CB8A68C">
            <wp:extent cx="8892540" cy="4229100"/>
            <wp:effectExtent l="0" t="0" r="381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1A0" w:rsidRDefault="00D941A0" w:rsidP="00D941A0">
      <w:pPr>
        <w:pStyle w:val="Odstavecseseznamem"/>
        <w:rPr>
          <w:b/>
        </w:rPr>
      </w:pPr>
    </w:p>
    <w:p w:rsidR="00BE0619" w:rsidRPr="00D941A0" w:rsidRDefault="00A37582" w:rsidP="00D941A0">
      <w:pPr>
        <w:pStyle w:val="Odstavecseseznamem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0C1684" wp14:editId="77C8C5C7">
                <wp:simplePos x="0" y="0"/>
                <wp:positionH relativeFrom="column">
                  <wp:posOffset>1738630</wp:posOffset>
                </wp:positionH>
                <wp:positionV relativeFrom="paragraph">
                  <wp:posOffset>4451985</wp:posOffset>
                </wp:positionV>
                <wp:extent cx="400050" cy="0"/>
                <wp:effectExtent l="0" t="0" r="19050" b="19050"/>
                <wp:wrapNone/>
                <wp:docPr id="52" name="Volný tva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0"/>
                        </a:xfrm>
                        <a:custGeom>
                          <a:avLst/>
                          <a:gdLst>
                            <a:gd name="connsiteX0" fmla="*/ 0 w 400050"/>
                            <a:gd name="connsiteY0" fmla="*/ 0 h 0"/>
                            <a:gd name="connsiteX1" fmla="*/ 400050 w 400050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00050">
                              <a:moveTo>
                                <a:pt x="0" y="0"/>
                              </a:moveTo>
                              <a:lnTo>
                                <a:pt x="400050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4A32E" id="Volný tvar 52" o:spid="_x0000_s1026" style="position:absolute;margin-left:136.9pt;margin-top:350.55pt;width:31.5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" path="m,l400050,e" filled="f" strokecolor="#243f60 [1604]" strokeweight="2pt">
                <v:path arrowok="t" o:connecttype="custom" o:connectlocs="0,0;400050,0" o:connectangles="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585EFF" wp14:editId="154158A5">
                <wp:simplePos x="0" y="0"/>
                <wp:positionH relativeFrom="column">
                  <wp:posOffset>1738630</wp:posOffset>
                </wp:positionH>
                <wp:positionV relativeFrom="paragraph">
                  <wp:posOffset>4351717</wp:posOffset>
                </wp:positionV>
                <wp:extent cx="409575" cy="14543"/>
                <wp:effectExtent l="0" t="0" r="28575" b="24130"/>
                <wp:wrapNone/>
                <wp:docPr id="48" name="Volný tv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4543"/>
                        </a:xfrm>
                        <a:custGeom>
                          <a:avLst/>
                          <a:gdLst>
                            <a:gd name="connsiteX0" fmla="*/ 0 w 409575"/>
                            <a:gd name="connsiteY0" fmla="*/ 14543 h 14543"/>
                            <a:gd name="connsiteX1" fmla="*/ 409575 w 409575"/>
                            <a:gd name="connsiteY1" fmla="*/ 5018 h 145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09575" h="14543">
                              <a:moveTo>
                                <a:pt x="0" y="14543"/>
                              </a:moveTo>
                              <a:cubicBezTo>
                                <a:pt x="179826" y="-11146"/>
                                <a:pt x="44224" y="5018"/>
                                <a:pt x="409575" y="501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E929F" id="Volný tvar 48" o:spid="_x0000_s1026" style="position:absolute;margin-left:136.9pt;margin-top:342.65pt;width:32.25pt;height:1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14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" path="m,14543c179826,-11146,44224,5018,409575,5018e" filled="f" strokecolor="#243f60 [1604]" strokeweight="2pt">
                <v:path arrowok="t" o:connecttype="custom" o:connectlocs="0,14543;409575,5018" o:connectangles="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F27D19" wp14:editId="1FB5E2AE">
                <wp:simplePos x="0" y="0"/>
                <wp:positionH relativeFrom="column">
                  <wp:posOffset>1014730</wp:posOffset>
                </wp:positionH>
                <wp:positionV relativeFrom="paragraph">
                  <wp:posOffset>4365915</wp:posOffset>
                </wp:positionV>
                <wp:extent cx="107878" cy="57694"/>
                <wp:effectExtent l="0" t="0" r="26035" b="19050"/>
                <wp:wrapNone/>
                <wp:docPr id="47" name="Volný tva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78" cy="57694"/>
                        </a:xfrm>
                        <a:custGeom>
                          <a:avLst/>
                          <a:gdLst>
                            <a:gd name="connsiteX0" fmla="*/ 57150 w 107878"/>
                            <a:gd name="connsiteY0" fmla="*/ 38445 h 57694"/>
                            <a:gd name="connsiteX1" fmla="*/ 104775 w 107878"/>
                            <a:gd name="connsiteY1" fmla="*/ 345 h 57694"/>
                            <a:gd name="connsiteX2" fmla="*/ 85725 w 107878"/>
                            <a:gd name="connsiteY2" fmla="*/ 28920 h 57694"/>
                            <a:gd name="connsiteX3" fmla="*/ 47625 w 107878"/>
                            <a:gd name="connsiteY3" fmla="*/ 38445 h 57694"/>
                            <a:gd name="connsiteX4" fmla="*/ 0 w 107878"/>
                            <a:gd name="connsiteY4" fmla="*/ 57495 h 576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7878" h="57694">
                              <a:moveTo>
                                <a:pt x="57150" y="38445"/>
                              </a:moveTo>
                              <a:cubicBezTo>
                                <a:pt x="73025" y="25745"/>
                                <a:pt x="85488" y="6774"/>
                                <a:pt x="104775" y="345"/>
                              </a:cubicBezTo>
                              <a:cubicBezTo>
                                <a:pt x="115635" y="-3275"/>
                                <a:pt x="95250" y="22570"/>
                                <a:pt x="85725" y="28920"/>
                              </a:cubicBezTo>
                              <a:cubicBezTo>
                                <a:pt x="74833" y="36182"/>
                                <a:pt x="60325" y="35270"/>
                                <a:pt x="47625" y="38445"/>
                              </a:cubicBezTo>
                              <a:cubicBezTo>
                                <a:pt x="13766" y="61017"/>
                                <a:pt x="30498" y="57495"/>
                                <a:pt x="0" y="5749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4F12F" id="Volný tvar 47" o:spid="_x0000_s1026" style="position:absolute;margin-left:79.9pt;margin-top:343.75pt;width:8.5pt;height:4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878,57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" path="m57150,38445c73025,25745,85488,6774,104775,345,115635,-3275,95250,22570,85725,28920,74833,36182,60325,35270,47625,38445,13766,61017,30498,57495,,57495e" filled="f" strokecolor="#243f60 [1604]" strokeweight="2pt">
                <v:path arrowok="t" o:connecttype="custom" o:connectlocs="57150,38445;104775,345;85725,28920;47625,38445;0,57495" o:connectangles="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C5E256" wp14:editId="0588CEC5">
                <wp:simplePos x="0" y="0"/>
                <wp:positionH relativeFrom="column">
                  <wp:posOffset>586105</wp:posOffset>
                </wp:positionH>
                <wp:positionV relativeFrom="paragraph">
                  <wp:posOffset>3385185</wp:posOffset>
                </wp:positionV>
                <wp:extent cx="695325" cy="944868"/>
                <wp:effectExtent l="0" t="0" r="28575" b="27305"/>
                <wp:wrapNone/>
                <wp:docPr id="46" name="Volný tva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944868"/>
                        </a:xfrm>
                        <a:custGeom>
                          <a:avLst/>
                          <a:gdLst>
                            <a:gd name="connsiteX0" fmla="*/ 695325 w 695325"/>
                            <a:gd name="connsiteY0" fmla="*/ 0 h 944868"/>
                            <a:gd name="connsiteX1" fmla="*/ 647700 w 695325"/>
                            <a:gd name="connsiteY1" fmla="*/ 19050 h 944868"/>
                            <a:gd name="connsiteX2" fmla="*/ 361950 w 695325"/>
                            <a:gd name="connsiteY2" fmla="*/ 238125 h 944868"/>
                            <a:gd name="connsiteX3" fmla="*/ 190500 w 695325"/>
                            <a:gd name="connsiteY3" fmla="*/ 342900 h 944868"/>
                            <a:gd name="connsiteX4" fmla="*/ 85725 w 695325"/>
                            <a:gd name="connsiteY4" fmla="*/ 457200 h 944868"/>
                            <a:gd name="connsiteX5" fmla="*/ 47625 w 695325"/>
                            <a:gd name="connsiteY5" fmla="*/ 523875 h 944868"/>
                            <a:gd name="connsiteX6" fmla="*/ 28575 w 695325"/>
                            <a:gd name="connsiteY6" fmla="*/ 628650 h 944868"/>
                            <a:gd name="connsiteX7" fmla="*/ 0 w 695325"/>
                            <a:gd name="connsiteY7" fmla="*/ 714375 h 944868"/>
                            <a:gd name="connsiteX8" fmla="*/ 28575 w 695325"/>
                            <a:gd name="connsiteY8" fmla="*/ 866775 h 944868"/>
                            <a:gd name="connsiteX9" fmla="*/ 66675 w 695325"/>
                            <a:gd name="connsiteY9" fmla="*/ 885825 h 944868"/>
                            <a:gd name="connsiteX10" fmla="*/ 200025 w 695325"/>
                            <a:gd name="connsiteY10" fmla="*/ 904875 h 944868"/>
                            <a:gd name="connsiteX11" fmla="*/ 276225 w 695325"/>
                            <a:gd name="connsiteY11" fmla="*/ 933450 h 944868"/>
                            <a:gd name="connsiteX12" fmla="*/ 495300 w 695325"/>
                            <a:gd name="connsiteY12" fmla="*/ 914400 h 944868"/>
                            <a:gd name="connsiteX13" fmla="*/ 447675 w 695325"/>
                            <a:gd name="connsiteY13" fmla="*/ 866775 h 944868"/>
                            <a:gd name="connsiteX14" fmla="*/ 438150 w 695325"/>
                            <a:gd name="connsiteY14" fmla="*/ 866775 h 944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695325" h="944868">
                              <a:moveTo>
                                <a:pt x="695325" y="0"/>
                              </a:moveTo>
                              <a:cubicBezTo>
                                <a:pt x="679450" y="6350"/>
                                <a:pt x="661613" y="9112"/>
                                <a:pt x="647700" y="19050"/>
                              </a:cubicBezTo>
                              <a:cubicBezTo>
                                <a:pt x="550034" y="88811"/>
                                <a:pt x="465622" y="177650"/>
                                <a:pt x="361950" y="238125"/>
                              </a:cubicBezTo>
                              <a:cubicBezTo>
                                <a:pt x="348411" y="246023"/>
                                <a:pt x="221783" y="316830"/>
                                <a:pt x="190500" y="342900"/>
                              </a:cubicBezTo>
                              <a:cubicBezTo>
                                <a:pt x="164376" y="364670"/>
                                <a:pt x="105900" y="428058"/>
                                <a:pt x="85725" y="457200"/>
                              </a:cubicBezTo>
                              <a:cubicBezTo>
                                <a:pt x="71155" y="478246"/>
                                <a:pt x="60325" y="501650"/>
                                <a:pt x="47625" y="523875"/>
                              </a:cubicBezTo>
                              <a:cubicBezTo>
                                <a:pt x="41275" y="558800"/>
                                <a:pt x="37184" y="594212"/>
                                <a:pt x="28575" y="628650"/>
                              </a:cubicBezTo>
                              <a:cubicBezTo>
                                <a:pt x="21270" y="657871"/>
                                <a:pt x="0" y="684254"/>
                                <a:pt x="0" y="714375"/>
                              </a:cubicBezTo>
                              <a:cubicBezTo>
                                <a:pt x="0" y="766060"/>
                                <a:pt x="9842" y="818604"/>
                                <a:pt x="28575" y="866775"/>
                              </a:cubicBezTo>
                              <a:cubicBezTo>
                                <a:pt x="33721" y="880009"/>
                                <a:pt x="53205" y="881335"/>
                                <a:pt x="66675" y="885825"/>
                              </a:cubicBezTo>
                              <a:cubicBezTo>
                                <a:pt x="97002" y="895934"/>
                                <a:pt x="178997" y="902539"/>
                                <a:pt x="200025" y="904875"/>
                              </a:cubicBezTo>
                              <a:cubicBezTo>
                                <a:pt x="225425" y="914400"/>
                                <a:pt x="249145" y="931857"/>
                                <a:pt x="276225" y="933450"/>
                              </a:cubicBezTo>
                              <a:cubicBezTo>
                                <a:pt x="625229" y="953980"/>
                                <a:pt x="591148" y="946349"/>
                                <a:pt x="495300" y="914400"/>
                              </a:cubicBezTo>
                              <a:cubicBezTo>
                                <a:pt x="476250" y="885825"/>
                                <a:pt x="479425" y="882650"/>
                                <a:pt x="447675" y="866775"/>
                              </a:cubicBezTo>
                              <a:cubicBezTo>
                                <a:pt x="444835" y="865355"/>
                                <a:pt x="441325" y="866775"/>
                                <a:pt x="438150" y="86677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1E400" id="Volný tvar 46" o:spid="_x0000_s1026" style="position:absolute;margin-left:46.15pt;margin-top:266.55pt;width:54.75pt;height:74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5325,944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" path="m695325,c679450,6350,661613,9112,647700,19050,550034,88811,465622,177650,361950,238125v-13539,7898,-140167,78705,-171450,104775c164376,364670,105900,428058,85725,457200,71155,478246,60325,501650,47625,523875,41275,558800,37184,594212,28575,628650,21270,657871,,684254,,714375v,51685,9842,104229,28575,152400c33721,880009,53205,881335,66675,885825v30327,10109,112322,16714,133350,19050c225425,914400,249145,931857,276225,933450v349004,20530,314923,12899,219075,-19050c476250,885825,479425,882650,447675,866775v-2840,-1420,-6350,,-9525,e" filled="f" strokecolor="#243f60 [1604]" strokeweight="2pt">
                <v:path arrowok="t" o:connecttype="custom" o:connectlocs="695325,0;647700,19050;361950,238125;190500,342900;85725,457200;47625,523875;28575,628650;0,714375;28575,866775;66675,885825;200025,904875;276225,933450;495300,914400;447675,866775;438150,866775" o:connectangles="0,0,0,0,0,0,0,0,0,0,0,0,0,0,0"/>
              </v:shape>
            </w:pict>
          </mc:Fallback>
        </mc:AlternateContent>
      </w:r>
    </w:p>
    <w:p w:rsidR="005E155F" w:rsidRPr="00D941A0" w:rsidRDefault="007278DD" w:rsidP="00D941A0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557530</wp:posOffset>
                </wp:positionV>
                <wp:extent cx="9525" cy="4248150"/>
                <wp:effectExtent l="38100" t="0" r="66675" b="57150"/>
                <wp:wrapNone/>
                <wp:docPr id="71" name="Přímá spojnice se šipko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2481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098EE2" id="Přímá spojnice se šipkou 71" o:spid="_x0000_s1026" type="#_x0000_t32" style="position:absolute;margin-left:164.65pt;margin-top:43.9pt;width:.75pt;height:33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" strokecolor="red" strokeweight="1.5pt">
                <v:stroke endarrow="block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128904</wp:posOffset>
                </wp:positionV>
                <wp:extent cx="5200650" cy="1609725"/>
                <wp:effectExtent l="38100" t="0" r="19050" b="66675"/>
                <wp:wrapNone/>
                <wp:docPr id="70" name="Přímá spojnice se šipkou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0650" cy="1609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B5D21C" id="Přímá spojnice se šipkou 70" o:spid="_x0000_s1026" type="#_x0000_t32" style="position:absolute;margin-left:79.15pt;margin-top:10.15pt;width:409.5pt;height:126.75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" strokecolor="#4579b8 [3044]">
                <v:stroke endarrow="block"/>
              </v:shape>
            </w:pict>
          </mc:Fallback>
        </mc:AlternateContent>
      </w:r>
      <w:r w:rsidR="00D941A0">
        <w:rPr>
          <w:b/>
        </w:rPr>
        <w:t>Po uložení – „ULOŽIT JAKO ROZPRACOVANÝ“ - p</w:t>
      </w:r>
      <w:r w:rsidR="005E155F" w:rsidRPr="00227061">
        <w:rPr>
          <w:b/>
        </w:rPr>
        <w:t>řejděte</w:t>
      </w:r>
      <w:r w:rsidR="00A632F0" w:rsidRPr="00227061">
        <w:rPr>
          <w:b/>
        </w:rPr>
        <w:t xml:space="preserve"> </w:t>
      </w:r>
      <w:r w:rsidR="007F0169" w:rsidRPr="00227061">
        <w:rPr>
          <w:b/>
        </w:rPr>
        <w:t xml:space="preserve">na </w:t>
      </w:r>
      <w:r>
        <w:rPr>
          <w:b/>
        </w:rPr>
        <w:t>záložku R</w:t>
      </w:r>
      <w:r w:rsidR="00D941A0">
        <w:rPr>
          <w:b/>
        </w:rPr>
        <w:t>ozpočet. K</w:t>
      </w:r>
      <w:r w:rsidR="005E155F" w:rsidRPr="00D941A0">
        <w:rPr>
          <w:b/>
        </w:rPr>
        <w:t>likněte na ikonu „PŘIDAT POLOŽKY“ a přidejte položky podle Vaší volby (Materiál – Cestovné – Služby), včetně částek a zdůvodnění.</w:t>
      </w:r>
      <w:r>
        <w:rPr>
          <w:b/>
        </w:rPr>
        <w:t xml:space="preserve"> Krátké zdůvodnění položky je umístěno v řádku, volný prostor pro detailní popis a zdůvodnění je k dispozici dole: </w:t>
      </w:r>
    </w:p>
    <w:p w:rsidR="005E155F" w:rsidRDefault="00D941A0" w:rsidP="0070373E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14F281C9" wp14:editId="711FF634">
            <wp:extent cx="8892540" cy="5001895"/>
            <wp:effectExtent l="0" t="0" r="3810" b="8255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55F" w:rsidRDefault="005E155F" w:rsidP="0070373E">
      <w:pPr>
        <w:pStyle w:val="Odstavecseseznamem"/>
      </w:pPr>
    </w:p>
    <w:p w:rsidR="005E155F" w:rsidRDefault="005E155F" w:rsidP="0070373E">
      <w:pPr>
        <w:pStyle w:val="Odstavecseseznamem"/>
      </w:pPr>
    </w:p>
    <w:p w:rsidR="005E155F" w:rsidRDefault="005E155F" w:rsidP="0070373E">
      <w:pPr>
        <w:pStyle w:val="Odstavecseseznamem"/>
      </w:pPr>
    </w:p>
    <w:p w:rsidR="005E155F" w:rsidRDefault="005E155F" w:rsidP="0070373E">
      <w:pPr>
        <w:pStyle w:val="Odstavecseseznamem"/>
      </w:pPr>
    </w:p>
    <w:p w:rsidR="00227061" w:rsidRDefault="00227061" w:rsidP="0070373E">
      <w:pPr>
        <w:pStyle w:val="Odstavecseseznamem"/>
      </w:pPr>
    </w:p>
    <w:p w:rsidR="001C45E5" w:rsidRDefault="001C45E5" w:rsidP="001C45E5">
      <w:pPr>
        <w:pStyle w:val="Odstavecseseznamem"/>
      </w:pPr>
    </w:p>
    <w:p w:rsidR="001C45E5" w:rsidRDefault="001C45E5" w:rsidP="001C45E5">
      <w:pPr>
        <w:pStyle w:val="Odstavecseseznamem"/>
      </w:pPr>
    </w:p>
    <w:p w:rsidR="001C45E5" w:rsidRDefault="001C45E5" w:rsidP="001C45E5">
      <w:pPr>
        <w:pStyle w:val="Odstavecseseznamem"/>
      </w:pPr>
    </w:p>
    <w:p w:rsidR="001C45E5" w:rsidRPr="00227061" w:rsidRDefault="00041F9B" w:rsidP="000C2E6D">
      <w:pPr>
        <w:pStyle w:val="Odstavecseseznamem"/>
        <w:numPr>
          <w:ilvl w:val="0"/>
          <w:numId w:val="1"/>
        </w:numPr>
        <w:rPr>
          <w:b/>
        </w:rPr>
      </w:pPr>
      <w:r w:rsidRPr="00227061">
        <w:rPr>
          <w:b/>
        </w:rPr>
        <w:t>Proj</w:t>
      </w:r>
      <w:r w:rsidR="00225BD4">
        <w:rPr>
          <w:b/>
        </w:rPr>
        <w:t>ekt rad</w:t>
      </w:r>
      <w:r w:rsidR="007278DD">
        <w:rPr>
          <w:b/>
        </w:rPr>
        <w:t>ěji uložte – „ULOŽIT JAKO ROZPRACOVANÝ</w:t>
      </w:r>
      <w:r w:rsidR="00225BD4">
        <w:rPr>
          <w:b/>
        </w:rPr>
        <w:t>“. Pro jistotu je lépe takto ukládat projekt průběžně po dobu zpracovávání žádosti.</w:t>
      </w:r>
    </w:p>
    <w:p w:rsidR="00041F9B" w:rsidRDefault="00432CBA" w:rsidP="000C2E6D">
      <w:pPr>
        <w:pStyle w:val="Odstavecseseznamem"/>
        <w:numPr>
          <w:ilvl w:val="0"/>
          <w:numId w:val="1"/>
        </w:numPr>
        <w:rPr>
          <w:b/>
        </w:rPr>
      </w:pPr>
      <w:r w:rsidRPr="00227061">
        <w:rPr>
          <w:b/>
        </w:rPr>
        <w:t>V záložce PŘÍLOHY uložte podepsaný a naskenovaný souhlas vedoucího katedry či ředitele ústavu.</w:t>
      </w:r>
    </w:p>
    <w:p w:rsidR="007278DD" w:rsidRPr="00227061" w:rsidRDefault="007278DD" w:rsidP="000C2E6D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V tuto chvíli je projekt kompletně zpracován.</w:t>
      </w:r>
    </w:p>
    <w:p w:rsidR="001C45E5" w:rsidRDefault="00227061" w:rsidP="007F0169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Projektovou žádost je</w:t>
      </w:r>
      <w:r w:rsidR="00432CBA" w:rsidRPr="00227061">
        <w:rPr>
          <w:b/>
        </w:rPr>
        <w:t xml:space="preserve"> možné odeslat stisknutím ikony „</w:t>
      </w:r>
      <w:r w:rsidR="007278DD">
        <w:rPr>
          <w:b/>
        </w:rPr>
        <w:t>PODAT ŽÁDOST</w:t>
      </w:r>
      <w:r w:rsidR="00432CBA" w:rsidRPr="00227061">
        <w:rPr>
          <w:b/>
        </w:rPr>
        <w:t xml:space="preserve">“.  Aplikace zkontroluje, zda máte vše řádně vyplněno, pokud ano, projekt je v pořádku odeslán k hodnocení, pokud ne, aplikace Vám zobrazí a napíše, co je třeba doplnit. </w:t>
      </w:r>
    </w:p>
    <w:p w:rsidR="00195E63" w:rsidRPr="006556EF" w:rsidRDefault="00195E63" w:rsidP="007F0169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 xml:space="preserve">V případě dotazů se obracejte na Hanu </w:t>
      </w:r>
      <w:proofErr w:type="spellStart"/>
      <w:r>
        <w:rPr>
          <w:b/>
        </w:rPr>
        <w:t>Zimmerhaklovou</w:t>
      </w:r>
      <w:proofErr w:type="spellEnd"/>
      <w:r>
        <w:rPr>
          <w:b/>
        </w:rPr>
        <w:t xml:space="preserve">, </w:t>
      </w:r>
      <w:hyperlink r:id="rId19" w:history="1">
        <w:r w:rsidRPr="00FF2DD8">
          <w:rPr>
            <w:rStyle w:val="Hypertextovodkaz"/>
            <w:b/>
          </w:rPr>
          <w:t>hana.zimmerhaklova@ff.cuni.cz</w:t>
        </w:r>
      </w:hyperlink>
      <w:r>
        <w:rPr>
          <w:b/>
        </w:rPr>
        <w:t>, linka 321</w:t>
      </w:r>
      <w:bookmarkStart w:id="1" w:name="_GoBack"/>
      <w:bookmarkEnd w:id="1"/>
    </w:p>
    <w:sectPr w:rsidR="00195E63" w:rsidRPr="006556EF" w:rsidSect="0070373E">
      <w:footerReference w:type="default" r:id="rId2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1A0" w:rsidRDefault="00D941A0" w:rsidP="007F0169">
      <w:pPr>
        <w:spacing w:after="0" w:line="240" w:lineRule="auto"/>
      </w:pPr>
      <w:r>
        <w:separator/>
      </w:r>
    </w:p>
  </w:endnote>
  <w:endnote w:type="continuationSeparator" w:id="0">
    <w:p w:rsidR="00D941A0" w:rsidRDefault="00D941A0" w:rsidP="007F0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6543046"/>
      <w:docPartObj>
        <w:docPartGallery w:val="Page Numbers (Bottom of Page)"/>
        <w:docPartUnique/>
      </w:docPartObj>
    </w:sdtPr>
    <w:sdtEndPr/>
    <w:sdtContent>
      <w:p w:rsidR="00D941A0" w:rsidRDefault="00D941A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5E63">
          <w:rPr>
            <w:noProof/>
          </w:rPr>
          <w:t>7</w:t>
        </w:r>
        <w:r>
          <w:fldChar w:fldCharType="end"/>
        </w:r>
      </w:p>
    </w:sdtContent>
  </w:sdt>
  <w:p w:rsidR="00D941A0" w:rsidRDefault="00D941A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1A0" w:rsidRDefault="00D941A0" w:rsidP="007F0169">
      <w:pPr>
        <w:spacing w:after="0" w:line="240" w:lineRule="auto"/>
      </w:pPr>
      <w:r>
        <w:separator/>
      </w:r>
    </w:p>
  </w:footnote>
  <w:footnote w:type="continuationSeparator" w:id="0">
    <w:p w:rsidR="00D941A0" w:rsidRDefault="00D941A0" w:rsidP="007F0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BD2BA8"/>
    <w:multiLevelType w:val="hybridMultilevel"/>
    <w:tmpl w:val="51BE5120"/>
    <w:lvl w:ilvl="0" w:tplc="040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EEE"/>
    <w:rsid w:val="00041F9B"/>
    <w:rsid w:val="000C2E6D"/>
    <w:rsid w:val="00134263"/>
    <w:rsid w:val="00147EEE"/>
    <w:rsid w:val="00195E63"/>
    <w:rsid w:val="001B2778"/>
    <w:rsid w:val="001C45E5"/>
    <w:rsid w:val="001F6F47"/>
    <w:rsid w:val="00225BD4"/>
    <w:rsid w:val="00227061"/>
    <w:rsid w:val="00232C38"/>
    <w:rsid w:val="002D7729"/>
    <w:rsid w:val="00356E3F"/>
    <w:rsid w:val="00390D9E"/>
    <w:rsid w:val="00432CBA"/>
    <w:rsid w:val="004D12B1"/>
    <w:rsid w:val="00541EFB"/>
    <w:rsid w:val="005E155F"/>
    <w:rsid w:val="006442FA"/>
    <w:rsid w:val="006556EF"/>
    <w:rsid w:val="006A7440"/>
    <w:rsid w:val="006E4D89"/>
    <w:rsid w:val="0070373E"/>
    <w:rsid w:val="007278DD"/>
    <w:rsid w:val="0079167B"/>
    <w:rsid w:val="007C2EFD"/>
    <w:rsid w:val="007F0169"/>
    <w:rsid w:val="00901BEE"/>
    <w:rsid w:val="009C0309"/>
    <w:rsid w:val="009C290D"/>
    <w:rsid w:val="00A009F0"/>
    <w:rsid w:val="00A04366"/>
    <w:rsid w:val="00A37582"/>
    <w:rsid w:val="00A62C11"/>
    <w:rsid w:val="00A632F0"/>
    <w:rsid w:val="00BE0619"/>
    <w:rsid w:val="00C750CB"/>
    <w:rsid w:val="00D941A0"/>
    <w:rsid w:val="00EF1CC2"/>
    <w:rsid w:val="00F5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70684C-7B7A-44E5-9987-2975EECCF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47EE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47E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7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7EEE"/>
    <w:rPr>
      <w:rFonts w:ascii="Tahoma" w:hAnsi="Tahoma" w:cs="Tahoma"/>
      <w:sz w:val="16"/>
      <w:szCs w:val="16"/>
    </w:rPr>
  </w:style>
  <w:style w:type="character" w:styleId="Zdraznnintenzivn">
    <w:name w:val="Intense Emphasis"/>
    <w:basedOn w:val="Standardnpsmoodstavce"/>
    <w:uiPriority w:val="21"/>
    <w:qFormat/>
    <w:rsid w:val="005E155F"/>
    <w:rPr>
      <w:b/>
      <w:bCs/>
      <w:i/>
      <w:i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7F0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F0169"/>
  </w:style>
  <w:style w:type="paragraph" w:styleId="Zpat">
    <w:name w:val="footer"/>
    <w:basedOn w:val="Normln"/>
    <w:link w:val="ZpatChar"/>
    <w:uiPriority w:val="99"/>
    <w:unhideWhenUsed/>
    <w:rsid w:val="007F0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F0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rso.is.cuni.cz/" TargetMode="External"/><Relationship Id="rId13" Type="http://schemas.openxmlformats.org/officeDocument/2006/relationships/hyperlink" Target="https://verso.is.cuni.cz/fcgi/verso.fpl/_TS_/1437483346?fname=iga_projekt_det&amp;id=-1&amp;id_soutez=167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yperlink" Target="mailto:hana.zimmerhaklova@ff.cuni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51579-0808-4C1C-88C5-EE69FCDE4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4236E085</Template>
  <TotalTime>65</TotalTime>
  <Pages>9</Pages>
  <Words>530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FFUK</dc:creator>
  <cp:lastModifiedBy>Zimmerhaklová, Hana</cp:lastModifiedBy>
  <cp:revision>4</cp:revision>
  <cp:lastPrinted>2014-07-14T10:55:00Z</cp:lastPrinted>
  <dcterms:created xsi:type="dcterms:W3CDTF">2015-07-21T12:46:00Z</dcterms:created>
  <dcterms:modified xsi:type="dcterms:W3CDTF">2015-07-21T14:07:00Z</dcterms:modified>
</cp:coreProperties>
</file>